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>
      <w:pPr>
        <w:ind w:firstLine="964"/>
        <w:jc w:val="center"/>
        <w:outlineLvl w:val="0"/>
        <w:rPr>
          <w:rFonts w:ascii="Times New Roman" w:hAnsi="Times New Roman" w:eastAsia="长城小标宋体"/>
          <w:b/>
          <w:bCs/>
          <w:color w:val="000000"/>
          <w:sz w:val="48"/>
          <w:szCs w:val="48"/>
        </w:rPr>
      </w:pPr>
    </w:p>
    <w:p>
      <w:pPr>
        <w:jc w:val="center"/>
        <w:outlineLvl w:val="0"/>
        <w:rPr>
          <w:rFonts w:ascii="Times New Roman" w:hAnsi="Times New Roman" w:eastAsia="方正小标宋_GBK"/>
          <w:color w:val="000000"/>
          <w:sz w:val="56"/>
          <w:szCs w:val="56"/>
        </w:rPr>
      </w:pPr>
      <w:bookmarkStart w:id="0" w:name="_GoBack"/>
      <w:r>
        <w:rPr>
          <w:rFonts w:hint="eastAsia" w:ascii="Times New Roman" w:hAnsi="Times New Roman" w:eastAsia="方正小标宋_GBK"/>
          <w:color w:val="000000"/>
          <w:sz w:val="56"/>
          <w:szCs w:val="56"/>
        </w:rPr>
        <w:t>云南省科技特派员认定申报表</w:t>
      </w:r>
    </w:p>
    <w:bookmarkEnd w:id="0"/>
    <w:p>
      <w:pPr>
        <w:ind w:firstLine="964"/>
        <w:jc w:val="center"/>
        <w:outlineLvl w:val="0"/>
        <w:rPr>
          <w:rFonts w:ascii="Times New Roman" w:hAnsi="Times New Roman" w:eastAsia="长城小标宋体"/>
          <w:b/>
          <w:bCs/>
          <w:color w:val="000000"/>
          <w:sz w:val="32"/>
          <w:szCs w:val="32"/>
        </w:rPr>
      </w:pPr>
    </w:p>
    <w:p>
      <w:pPr>
        <w:ind w:firstLine="0" w:firstLineChars="0"/>
        <w:outlineLvl w:val="0"/>
        <w:rPr>
          <w:rFonts w:ascii="Times New Roman" w:hAnsi="Times New Roman" w:eastAsia="长城小标宋体"/>
          <w:b/>
          <w:bCs/>
          <w:color w:val="000000"/>
          <w:sz w:val="32"/>
          <w:szCs w:val="32"/>
        </w:rPr>
      </w:pPr>
    </w:p>
    <w:p>
      <w:pPr>
        <w:ind w:firstLine="0" w:firstLineChars="0"/>
        <w:outlineLvl w:val="0"/>
        <w:rPr>
          <w:rFonts w:ascii="Times New Roman" w:hAnsi="Times New Roman" w:eastAsia="长城小标宋体"/>
          <w:b/>
          <w:bCs/>
          <w:color w:val="000000"/>
          <w:sz w:val="32"/>
          <w:szCs w:val="32"/>
        </w:rPr>
      </w:pPr>
    </w:p>
    <w:p>
      <w:pPr>
        <w:ind w:firstLine="960"/>
        <w:jc w:val="center"/>
        <w:outlineLvl w:val="0"/>
        <w:rPr>
          <w:rFonts w:ascii="Times New Roman" w:hAnsi="Times New Roman" w:eastAsia="长城小标宋体"/>
          <w:color w:val="000000"/>
          <w:sz w:val="32"/>
          <w:szCs w:val="32"/>
        </w:rPr>
      </w:pPr>
    </w:p>
    <w:tbl>
      <w:tblPr>
        <w:tblStyle w:val="16"/>
        <w:tblW w:w="7493" w:type="dxa"/>
        <w:jc w:val="center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8"/>
        <w:gridCol w:w="5025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46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ind w:firstLine="198" w:firstLineChars="62"/>
              <w:jc w:val="right"/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姓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     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名</w:t>
            </w:r>
          </w:p>
        </w:tc>
        <w:tc>
          <w:tcPr>
            <w:tcW w:w="502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top"/>
          </w:tcPr>
          <w:p>
            <w:pP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：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46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ind w:firstLine="198" w:firstLineChars="62"/>
              <w:jc w:val="right"/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工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作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单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位</w:t>
            </w:r>
          </w:p>
        </w:tc>
        <w:tc>
          <w:tcPr>
            <w:tcW w:w="502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top"/>
          </w:tcPr>
          <w:p>
            <w:pP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：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  <w:t xml:space="preserve">   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46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ind w:firstLine="198" w:firstLineChars="62"/>
              <w:jc w:val="right"/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服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务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单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位</w:t>
            </w:r>
          </w:p>
        </w:tc>
        <w:tc>
          <w:tcPr>
            <w:tcW w:w="502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top"/>
          </w:tcPr>
          <w:p>
            <w:pP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：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  <w:t xml:space="preserve">   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46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ind w:firstLine="173" w:firstLineChars="62"/>
              <w:jc w:val="right"/>
              <w:rPr>
                <w:rFonts w:ascii="Times New Roman" w:hAnsi="Times New Roman" w:eastAsia="方正仿宋_GBK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0"/>
                <w:sz w:val="32"/>
                <w:szCs w:val="32"/>
              </w:rPr>
              <w:t>科技主管部门</w:t>
            </w:r>
          </w:p>
        </w:tc>
        <w:tc>
          <w:tcPr>
            <w:tcW w:w="502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top"/>
          </w:tcPr>
          <w:p>
            <w:pP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：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46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ind w:firstLine="198" w:firstLineChars="62"/>
              <w:jc w:val="right"/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填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报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日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期</w:t>
            </w:r>
          </w:p>
        </w:tc>
        <w:tc>
          <w:tcPr>
            <w:tcW w:w="502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top"/>
          </w:tcPr>
          <w:p>
            <w:pP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32"/>
                <w:szCs w:val="32"/>
              </w:rPr>
              <w:t>：</w:t>
            </w:r>
            <w:r>
              <w:rPr>
                <w:rFonts w:ascii="Times New Roman" w:hAnsi="Times New Roman" w:eastAsia="方正仿宋_GBK"/>
                <w:color w:val="000000"/>
                <w:sz w:val="32"/>
                <w:szCs w:val="32"/>
                <w:u w:val="single"/>
              </w:rPr>
              <w:t xml:space="preserve">                                </w:t>
            </w:r>
          </w:p>
        </w:tc>
      </w:tr>
    </w:tbl>
    <w:p>
      <w:pPr>
        <w:tabs>
          <w:tab w:val="left" w:pos="7380"/>
          <w:tab w:val="left" w:pos="7560"/>
          <w:tab w:val="left" w:pos="7740"/>
        </w:tabs>
        <w:spacing w:line="900" w:lineRule="exact"/>
        <w:ind w:firstLine="960" w:firstLineChars="300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tabs>
          <w:tab w:val="left" w:pos="7380"/>
          <w:tab w:val="left" w:pos="7560"/>
          <w:tab w:val="left" w:pos="7740"/>
        </w:tabs>
        <w:spacing w:line="900" w:lineRule="exact"/>
        <w:ind w:firstLine="960" w:firstLineChars="300"/>
        <w:rPr>
          <w:rFonts w:ascii="Times New Roman" w:hAnsi="Times New Roman" w:eastAsia="华文仿宋"/>
          <w:color w:val="000000"/>
          <w:spacing w:val="20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160655</wp:posOffset>
                </wp:positionV>
                <wp:extent cx="63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3.75pt;margin-top:12.65pt;height:0.05pt;width:0.05pt;z-index:251660288;mso-width-relative:page;mso-height-relative:page;" filled="f" stroked="t" coordsize="21600,21600" o:allowincell="f" o:gfxdata="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1mH111gAAAAkBAAAPAAAAAAAAAAEAIAAA&#10;ACIAAABkcnMvZG93bnJldi54bWxQSwECFAAUAAAACACHTuJA4mku4NUBAACUAwAADgAAAAAAAAAB&#10;ACAAAAAl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jc w:val="center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云南省科学技术厅</w:t>
      </w:r>
    </w:p>
    <w:p>
      <w:pPr>
        <w:spacing w:line="360" w:lineRule="auto"/>
        <w:jc w:val="center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二〇一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九</w:t>
      </w:r>
      <w:r>
        <w:rPr>
          <w:rFonts w:hint="eastAsia" w:ascii="Times New Roman" w:hAnsi="Times New Roman" w:eastAsia="方正黑体_GBK"/>
          <w:sz w:val="32"/>
          <w:szCs w:val="32"/>
        </w:rPr>
        <w:t>年制</w:t>
      </w:r>
    </w:p>
    <w:p>
      <w:pPr>
        <w:widowControl/>
        <w:spacing w:line="360" w:lineRule="auto"/>
        <w:ind w:firstLine="0" w:firstLineChars="0"/>
        <w:jc w:val="center"/>
        <w:rPr>
          <w:rFonts w:ascii="Times New Roman" w:hAnsi="Times New Roman" w:eastAsia="方正黑体_GBK"/>
          <w:sz w:val="32"/>
          <w:szCs w:val="32"/>
        </w:rPr>
        <w:sectPr>
          <w:footerReference r:id="rId3" w:type="default"/>
          <w:pgSz w:w="11906" w:h="16838"/>
          <w:pgMar w:top="2098" w:right="1531" w:bottom="1757" w:left="1531" w:header="851" w:footer="1417" w:gutter="0"/>
          <w:pgNumType w:fmt="decimal"/>
          <w:cols w:space="0" w:num="1"/>
          <w:rtlGutter w:val="0"/>
          <w:docGrid w:type="lines" w:linePitch="317" w:charSpace="0"/>
        </w:sectPr>
      </w:pPr>
    </w:p>
    <w:tbl>
      <w:tblPr>
        <w:tblStyle w:val="16"/>
        <w:tblW w:w="93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447"/>
        <w:gridCol w:w="1417"/>
        <w:gridCol w:w="142"/>
        <w:gridCol w:w="1417"/>
        <w:gridCol w:w="1691"/>
        <w:gridCol w:w="2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64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科科技特派员信息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姓 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出生年月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198" w:firstLineChars="71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一 寸 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学   历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工作单位</w:t>
            </w:r>
          </w:p>
        </w:tc>
        <w:tc>
          <w:tcPr>
            <w:tcW w:w="4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电子邮箱</w:t>
            </w:r>
          </w:p>
        </w:tc>
        <w:tc>
          <w:tcPr>
            <w:tcW w:w="2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503"/>
              <w:jc w:val="center"/>
              <w:rPr>
                <w:rFonts w:hint="eastAsia" w:ascii="方正黑体_GBK" w:hAnsi="方正黑体_GBK" w:eastAsia="方正黑体_GBK" w:cs="方正黑体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职 称</w:t>
            </w:r>
          </w:p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/职 务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80" w:firstLineChars="10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现从事专业</w:t>
            </w:r>
          </w:p>
        </w:tc>
        <w:tc>
          <w:tcPr>
            <w:tcW w:w="2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80" w:firstLineChars="10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类型及符合的申报具体条件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□创业型</w:t>
            </w:r>
          </w:p>
        </w:tc>
        <w:tc>
          <w:tcPr>
            <w:tcW w:w="5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bidi="ar"/>
              </w:rPr>
              <w:t>1、企业或者农村经济合作组织的登记注册时间为     年；2、上年度销售收入为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□服务型</w:t>
            </w:r>
          </w:p>
        </w:tc>
        <w:tc>
          <w:tcPr>
            <w:tcW w:w="5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198" w:firstLineChars="71"/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bidi="ar"/>
              </w:rPr>
              <w:t>从事科技服务时间为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□带动型</w:t>
            </w:r>
          </w:p>
        </w:tc>
        <w:tc>
          <w:tcPr>
            <w:tcW w:w="5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198" w:firstLineChars="71"/>
              <w:rPr>
                <w:rFonts w:hint="eastAsia" w:ascii="方正黑体_GBK" w:hAnsi="方正黑体_GBK" w:eastAsia="方正黑体_GBK" w:cs="方正黑体_GBK"/>
                <w:sz w:val="28"/>
                <w:szCs w:val="28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bidi="ar"/>
              </w:rPr>
              <w:t>服务及带动农户为      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填报类型</w:t>
            </w:r>
          </w:p>
        </w:tc>
        <w:tc>
          <w:tcPr>
            <w:tcW w:w="7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□新申报    □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到期重新申报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服服务或创业情 况</w:t>
            </w:r>
          </w:p>
        </w:tc>
        <w:tc>
          <w:tcPr>
            <w:tcW w:w="87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color w:val="FF66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color w:val="FF66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 xml:space="preserve">      </w:t>
            </w: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color w:val="FF66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color w:val="FF66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color w:val="FF66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9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工工作计划和目标任务</w:t>
            </w:r>
          </w:p>
          <w:p>
            <w:pPr>
              <w:snapToGrid w:val="0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87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  <w:jc w:val="center"/>
        </w:trPr>
        <w:tc>
          <w:tcPr>
            <w:tcW w:w="9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服务单位或企业意见（需简要说明服务或创业效果）：</w:t>
            </w: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0" w:firstLineChars="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pacing w:line="360" w:lineRule="exact"/>
              <w:ind w:firstLine="7280" w:firstLineChars="260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签章</w:t>
            </w:r>
          </w:p>
          <w:p>
            <w:pPr>
              <w:wordWrap w:val="0"/>
              <w:snapToGrid w:val="0"/>
              <w:spacing w:line="360" w:lineRule="auto"/>
              <w:ind w:firstLine="560"/>
              <w:jc w:val="righ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 xml:space="preserve">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  <w:jc w:val="center"/>
        </w:trPr>
        <w:tc>
          <w:tcPr>
            <w:tcW w:w="9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派出单位意见：</w:t>
            </w: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pacing w:line="360" w:lineRule="exact"/>
              <w:ind w:firstLine="7560" w:firstLineChars="270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签章</w:t>
            </w:r>
          </w:p>
          <w:p>
            <w:pPr>
              <w:wordWrap w:val="0"/>
              <w:snapToGrid w:val="0"/>
              <w:spacing w:line="360" w:lineRule="auto"/>
              <w:ind w:firstLine="560"/>
              <w:jc w:val="righ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 xml:space="preserve">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0" w:hRule="atLeast"/>
          <w:jc w:val="center"/>
        </w:trPr>
        <w:tc>
          <w:tcPr>
            <w:tcW w:w="9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县（市、区）科技行政管理部门意见：</w:t>
            </w: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pacing w:line="360" w:lineRule="exact"/>
              <w:ind w:right="560" w:firstLine="7618" w:firstLineChars="2721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签章</w:t>
            </w:r>
          </w:p>
          <w:p>
            <w:pPr>
              <w:snapToGrid w:val="0"/>
              <w:spacing w:line="360" w:lineRule="auto"/>
              <w:ind w:right="560" w:firstLine="56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 xml:space="preserve">                                            年 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0" w:hRule="atLeast"/>
          <w:jc w:val="center"/>
        </w:trPr>
        <w:tc>
          <w:tcPr>
            <w:tcW w:w="9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州（市）科技行政管理部门或者省级相关单位的意见：</w:t>
            </w: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firstLine="56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  <w:p>
            <w:pPr>
              <w:spacing w:line="360" w:lineRule="exact"/>
              <w:ind w:firstLine="7560" w:firstLineChars="2700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签章</w:t>
            </w:r>
          </w:p>
          <w:p>
            <w:pPr>
              <w:wordWrap w:val="0"/>
              <w:snapToGrid w:val="0"/>
              <w:spacing w:line="360" w:lineRule="auto"/>
              <w:ind w:firstLine="560"/>
              <w:jc w:val="right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 xml:space="preserve">年   月   日     </w:t>
            </w:r>
          </w:p>
        </w:tc>
      </w:tr>
    </w:tbl>
    <w:p>
      <w:pPr>
        <w:ind w:firstLine="640"/>
        <w:rPr>
          <w:rFonts w:hint="default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2098" w:right="1531" w:bottom="1757" w:left="1531" w:header="851" w:footer="1417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2610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0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376"/>
        <w:tab w:val="left" w:pos="1485"/>
        <w:tab w:val="left" w:pos="4801"/>
        <w:tab w:val="right" w:pos="8844"/>
        <w:tab w:val="clear" w:pos="4153"/>
        <w:tab w:val="clear" w:pos="8306"/>
      </w:tabs>
      <w:ind w:right="360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8"/>
  <w:displayHorizontalDrawingGridEvery w:val="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D5A"/>
    <w:rsid w:val="00074BF2"/>
    <w:rsid w:val="000E1629"/>
    <w:rsid w:val="000F43A4"/>
    <w:rsid w:val="00103F3D"/>
    <w:rsid w:val="00183442"/>
    <w:rsid w:val="00194042"/>
    <w:rsid w:val="0019764B"/>
    <w:rsid w:val="001C7A10"/>
    <w:rsid w:val="001F6C7B"/>
    <w:rsid w:val="00224B38"/>
    <w:rsid w:val="00240137"/>
    <w:rsid w:val="00301FCB"/>
    <w:rsid w:val="00304201"/>
    <w:rsid w:val="003313D7"/>
    <w:rsid w:val="00381E22"/>
    <w:rsid w:val="003A6DBB"/>
    <w:rsid w:val="00406A98"/>
    <w:rsid w:val="00406AE8"/>
    <w:rsid w:val="0047338F"/>
    <w:rsid w:val="00477E29"/>
    <w:rsid w:val="00492854"/>
    <w:rsid w:val="004B0FDB"/>
    <w:rsid w:val="004E6B10"/>
    <w:rsid w:val="00531E83"/>
    <w:rsid w:val="005D5729"/>
    <w:rsid w:val="005E15D5"/>
    <w:rsid w:val="005E3910"/>
    <w:rsid w:val="005E7FA9"/>
    <w:rsid w:val="00617B91"/>
    <w:rsid w:val="00694378"/>
    <w:rsid w:val="006957E3"/>
    <w:rsid w:val="00716CBA"/>
    <w:rsid w:val="00724E3A"/>
    <w:rsid w:val="00724ED9"/>
    <w:rsid w:val="00795238"/>
    <w:rsid w:val="007A10DE"/>
    <w:rsid w:val="007A588F"/>
    <w:rsid w:val="007F4A49"/>
    <w:rsid w:val="00817CBD"/>
    <w:rsid w:val="0088181B"/>
    <w:rsid w:val="00891C3F"/>
    <w:rsid w:val="008B74B6"/>
    <w:rsid w:val="008D3DAD"/>
    <w:rsid w:val="0092592F"/>
    <w:rsid w:val="009C4CE4"/>
    <w:rsid w:val="00A00CDF"/>
    <w:rsid w:val="00A41AB7"/>
    <w:rsid w:val="00A6468F"/>
    <w:rsid w:val="00AD1A29"/>
    <w:rsid w:val="00AD3FD5"/>
    <w:rsid w:val="00AD6697"/>
    <w:rsid w:val="00AF7597"/>
    <w:rsid w:val="00B20FB0"/>
    <w:rsid w:val="00B34F35"/>
    <w:rsid w:val="00B54A10"/>
    <w:rsid w:val="00B71C7A"/>
    <w:rsid w:val="00B727DB"/>
    <w:rsid w:val="00B85E18"/>
    <w:rsid w:val="00BB6AC6"/>
    <w:rsid w:val="00BD1C50"/>
    <w:rsid w:val="00C04291"/>
    <w:rsid w:val="00C078F1"/>
    <w:rsid w:val="00C10B41"/>
    <w:rsid w:val="00C33807"/>
    <w:rsid w:val="00CB1BBA"/>
    <w:rsid w:val="00CE5855"/>
    <w:rsid w:val="00CF5D10"/>
    <w:rsid w:val="00D02B65"/>
    <w:rsid w:val="00D118B8"/>
    <w:rsid w:val="00D354F2"/>
    <w:rsid w:val="00D5675D"/>
    <w:rsid w:val="00D77036"/>
    <w:rsid w:val="00D97B69"/>
    <w:rsid w:val="00DA4875"/>
    <w:rsid w:val="00DF6AE5"/>
    <w:rsid w:val="00E20A80"/>
    <w:rsid w:val="00E244E3"/>
    <w:rsid w:val="00E26C6D"/>
    <w:rsid w:val="00E74616"/>
    <w:rsid w:val="00E835FD"/>
    <w:rsid w:val="00E8410B"/>
    <w:rsid w:val="00E86BDE"/>
    <w:rsid w:val="00E87DA1"/>
    <w:rsid w:val="00E93330"/>
    <w:rsid w:val="00E9536D"/>
    <w:rsid w:val="00EA2485"/>
    <w:rsid w:val="00EA594A"/>
    <w:rsid w:val="00EB65AA"/>
    <w:rsid w:val="00F10B3B"/>
    <w:rsid w:val="00F1505E"/>
    <w:rsid w:val="00FB7D4B"/>
    <w:rsid w:val="00FF2D5A"/>
    <w:rsid w:val="011E65C0"/>
    <w:rsid w:val="0157673C"/>
    <w:rsid w:val="01F40505"/>
    <w:rsid w:val="020357AC"/>
    <w:rsid w:val="020D4F53"/>
    <w:rsid w:val="02680AFD"/>
    <w:rsid w:val="026C72A2"/>
    <w:rsid w:val="02A41087"/>
    <w:rsid w:val="02B22C45"/>
    <w:rsid w:val="02B73537"/>
    <w:rsid w:val="034D1238"/>
    <w:rsid w:val="03947E1B"/>
    <w:rsid w:val="04225E42"/>
    <w:rsid w:val="044D5B84"/>
    <w:rsid w:val="04536819"/>
    <w:rsid w:val="04561D0D"/>
    <w:rsid w:val="04BA27C8"/>
    <w:rsid w:val="05C24633"/>
    <w:rsid w:val="05D6752C"/>
    <w:rsid w:val="063841C4"/>
    <w:rsid w:val="06743399"/>
    <w:rsid w:val="06E20058"/>
    <w:rsid w:val="06EA1F30"/>
    <w:rsid w:val="07194F20"/>
    <w:rsid w:val="076A763A"/>
    <w:rsid w:val="07CE656A"/>
    <w:rsid w:val="07D30049"/>
    <w:rsid w:val="081D2A8D"/>
    <w:rsid w:val="088E4B3B"/>
    <w:rsid w:val="089A6FC0"/>
    <w:rsid w:val="08A6188D"/>
    <w:rsid w:val="08D505F0"/>
    <w:rsid w:val="094414C5"/>
    <w:rsid w:val="095027BE"/>
    <w:rsid w:val="09A23E1E"/>
    <w:rsid w:val="09B66A41"/>
    <w:rsid w:val="09F3662A"/>
    <w:rsid w:val="0A5E4821"/>
    <w:rsid w:val="0A6D2AB7"/>
    <w:rsid w:val="0A86599E"/>
    <w:rsid w:val="0AA03F52"/>
    <w:rsid w:val="0AA83474"/>
    <w:rsid w:val="0AC90F60"/>
    <w:rsid w:val="0AD964EC"/>
    <w:rsid w:val="0B9C4522"/>
    <w:rsid w:val="0C8A625F"/>
    <w:rsid w:val="0CF71F32"/>
    <w:rsid w:val="0D217405"/>
    <w:rsid w:val="0DF26266"/>
    <w:rsid w:val="0E3A5585"/>
    <w:rsid w:val="0E776A10"/>
    <w:rsid w:val="0E866871"/>
    <w:rsid w:val="0EEE7AC8"/>
    <w:rsid w:val="0EEF548E"/>
    <w:rsid w:val="0EFC518A"/>
    <w:rsid w:val="0F4456BC"/>
    <w:rsid w:val="0F484D1F"/>
    <w:rsid w:val="0F5E34EC"/>
    <w:rsid w:val="0F64036B"/>
    <w:rsid w:val="0F701EE6"/>
    <w:rsid w:val="0FCA3076"/>
    <w:rsid w:val="100546AA"/>
    <w:rsid w:val="1034277E"/>
    <w:rsid w:val="104A6544"/>
    <w:rsid w:val="10E118A8"/>
    <w:rsid w:val="10F777E3"/>
    <w:rsid w:val="11197F81"/>
    <w:rsid w:val="126E3DFB"/>
    <w:rsid w:val="12A33F35"/>
    <w:rsid w:val="12C81772"/>
    <w:rsid w:val="12F47285"/>
    <w:rsid w:val="13333D26"/>
    <w:rsid w:val="13BC14D9"/>
    <w:rsid w:val="14A3421F"/>
    <w:rsid w:val="14D67BF8"/>
    <w:rsid w:val="14DC6B1D"/>
    <w:rsid w:val="14F1453B"/>
    <w:rsid w:val="150E2461"/>
    <w:rsid w:val="15270680"/>
    <w:rsid w:val="159A2A2F"/>
    <w:rsid w:val="16173D5B"/>
    <w:rsid w:val="17503BBB"/>
    <w:rsid w:val="18C57BE8"/>
    <w:rsid w:val="1901575A"/>
    <w:rsid w:val="196943B7"/>
    <w:rsid w:val="198D54B3"/>
    <w:rsid w:val="199C352C"/>
    <w:rsid w:val="19AC3665"/>
    <w:rsid w:val="19BB1DD1"/>
    <w:rsid w:val="1A022ADA"/>
    <w:rsid w:val="1A4421DD"/>
    <w:rsid w:val="1A4F6FC1"/>
    <w:rsid w:val="1A56735D"/>
    <w:rsid w:val="1AAA4025"/>
    <w:rsid w:val="1AEF44CD"/>
    <w:rsid w:val="1B050D98"/>
    <w:rsid w:val="1BB50C1F"/>
    <w:rsid w:val="1C0C00E1"/>
    <w:rsid w:val="1C0E1365"/>
    <w:rsid w:val="1C3B593E"/>
    <w:rsid w:val="1C434336"/>
    <w:rsid w:val="1C5C1B7D"/>
    <w:rsid w:val="1CDB3620"/>
    <w:rsid w:val="1CFA3671"/>
    <w:rsid w:val="1D140D61"/>
    <w:rsid w:val="1D2617E7"/>
    <w:rsid w:val="1D28749F"/>
    <w:rsid w:val="1D4E7662"/>
    <w:rsid w:val="1D5A223A"/>
    <w:rsid w:val="1D7042A4"/>
    <w:rsid w:val="1DE567C5"/>
    <w:rsid w:val="1DF35170"/>
    <w:rsid w:val="1EC8036A"/>
    <w:rsid w:val="1EF54DD2"/>
    <w:rsid w:val="1F413E52"/>
    <w:rsid w:val="1FE27856"/>
    <w:rsid w:val="20136D2B"/>
    <w:rsid w:val="201E3AA2"/>
    <w:rsid w:val="203A5B65"/>
    <w:rsid w:val="2059644D"/>
    <w:rsid w:val="20727167"/>
    <w:rsid w:val="20C20917"/>
    <w:rsid w:val="20F01DD7"/>
    <w:rsid w:val="211A63B5"/>
    <w:rsid w:val="2123663B"/>
    <w:rsid w:val="21793FB7"/>
    <w:rsid w:val="22655DE4"/>
    <w:rsid w:val="2289229D"/>
    <w:rsid w:val="22892EF7"/>
    <w:rsid w:val="22D114A7"/>
    <w:rsid w:val="22E15D5D"/>
    <w:rsid w:val="22F0262C"/>
    <w:rsid w:val="22FC6436"/>
    <w:rsid w:val="23E52D6F"/>
    <w:rsid w:val="23F93771"/>
    <w:rsid w:val="24161363"/>
    <w:rsid w:val="24594D75"/>
    <w:rsid w:val="24A1576C"/>
    <w:rsid w:val="24AD557A"/>
    <w:rsid w:val="24B726A5"/>
    <w:rsid w:val="255569D7"/>
    <w:rsid w:val="255A7262"/>
    <w:rsid w:val="26086518"/>
    <w:rsid w:val="265324B1"/>
    <w:rsid w:val="266D3019"/>
    <w:rsid w:val="26856E72"/>
    <w:rsid w:val="26C41D69"/>
    <w:rsid w:val="26F73BAE"/>
    <w:rsid w:val="27297E23"/>
    <w:rsid w:val="273D74A7"/>
    <w:rsid w:val="27654FC1"/>
    <w:rsid w:val="277419A2"/>
    <w:rsid w:val="279E6D7B"/>
    <w:rsid w:val="27AA45ED"/>
    <w:rsid w:val="27D822CE"/>
    <w:rsid w:val="27F035AE"/>
    <w:rsid w:val="27F06DB2"/>
    <w:rsid w:val="282071C7"/>
    <w:rsid w:val="286462D4"/>
    <w:rsid w:val="288467CC"/>
    <w:rsid w:val="28CE6663"/>
    <w:rsid w:val="28D04163"/>
    <w:rsid w:val="290029E8"/>
    <w:rsid w:val="298C24B5"/>
    <w:rsid w:val="29B83250"/>
    <w:rsid w:val="29B86C2F"/>
    <w:rsid w:val="29D13806"/>
    <w:rsid w:val="29EF0217"/>
    <w:rsid w:val="2A083240"/>
    <w:rsid w:val="2A1B057A"/>
    <w:rsid w:val="2AA34F61"/>
    <w:rsid w:val="2AAC0606"/>
    <w:rsid w:val="2B1E3B45"/>
    <w:rsid w:val="2BBB74F4"/>
    <w:rsid w:val="2BBE42DD"/>
    <w:rsid w:val="2C22507F"/>
    <w:rsid w:val="2CB8719C"/>
    <w:rsid w:val="2CF17C25"/>
    <w:rsid w:val="2CFA275E"/>
    <w:rsid w:val="2D1D0144"/>
    <w:rsid w:val="2D25295E"/>
    <w:rsid w:val="2D355A73"/>
    <w:rsid w:val="2D401D52"/>
    <w:rsid w:val="2E1F3F02"/>
    <w:rsid w:val="2E8914C3"/>
    <w:rsid w:val="2EBD55C9"/>
    <w:rsid w:val="2ED455E8"/>
    <w:rsid w:val="2F4B61CA"/>
    <w:rsid w:val="2F5638C7"/>
    <w:rsid w:val="2FC82F8A"/>
    <w:rsid w:val="2FD87743"/>
    <w:rsid w:val="301B0916"/>
    <w:rsid w:val="305858B6"/>
    <w:rsid w:val="307A71CD"/>
    <w:rsid w:val="30915775"/>
    <w:rsid w:val="30933E68"/>
    <w:rsid w:val="30EB454D"/>
    <w:rsid w:val="31465E9F"/>
    <w:rsid w:val="317021C3"/>
    <w:rsid w:val="319164FA"/>
    <w:rsid w:val="31BE4693"/>
    <w:rsid w:val="31CB6922"/>
    <w:rsid w:val="31CC2654"/>
    <w:rsid w:val="32487784"/>
    <w:rsid w:val="32557B9F"/>
    <w:rsid w:val="327A0B26"/>
    <w:rsid w:val="328B4734"/>
    <w:rsid w:val="32966F3C"/>
    <w:rsid w:val="32AC23C9"/>
    <w:rsid w:val="331F1ACF"/>
    <w:rsid w:val="341536DF"/>
    <w:rsid w:val="342E7B42"/>
    <w:rsid w:val="35307E95"/>
    <w:rsid w:val="353E4E5C"/>
    <w:rsid w:val="357402ED"/>
    <w:rsid w:val="357A049C"/>
    <w:rsid w:val="35FF4530"/>
    <w:rsid w:val="363B057F"/>
    <w:rsid w:val="3680580A"/>
    <w:rsid w:val="36B63A13"/>
    <w:rsid w:val="36C8355E"/>
    <w:rsid w:val="37575DA1"/>
    <w:rsid w:val="376A47FE"/>
    <w:rsid w:val="381F699A"/>
    <w:rsid w:val="384052E1"/>
    <w:rsid w:val="38475F65"/>
    <w:rsid w:val="384C1D0A"/>
    <w:rsid w:val="38BC2DA3"/>
    <w:rsid w:val="39F23ACD"/>
    <w:rsid w:val="3AA207AC"/>
    <w:rsid w:val="3AC555DF"/>
    <w:rsid w:val="3AC724AA"/>
    <w:rsid w:val="3AE01284"/>
    <w:rsid w:val="3AF96B4E"/>
    <w:rsid w:val="3B6E36E7"/>
    <w:rsid w:val="3BBD09D4"/>
    <w:rsid w:val="3BE37F44"/>
    <w:rsid w:val="3BE77908"/>
    <w:rsid w:val="3C4578ED"/>
    <w:rsid w:val="3C581BD0"/>
    <w:rsid w:val="3C5A0180"/>
    <w:rsid w:val="3C605EF6"/>
    <w:rsid w:val="3C9F2F26"/>
    <w:rsid w:val="3CE250B1"/>
    <w:rsid w:val="3CEC6CD8"/>
    <w:rsid w:val="3DB57CBC"/>
    <w:rsid w:val="3E015FC4"/>
    <w:rsid w:val="3E9B15C3"/>
    <w:rsid w:val="3E9F3C81"/>
    <w:rsid w:val="3F1F0E9D"/>
    <w:rsid w:val="3F6B4CD9"/>
    <w:rsid w:val="3FBE4FF0"/>
    <w:rsid w:val="40E55847"/>
    <w:rsid w:val="40FA31E0"/>
    <w:rsid w:val="410E27D5"/>
    <w:rsid w:val="4114191A"/>
    <w:rsid w:val="411A54E7"/>
    <w:rsid w:val="412B13E1"/>
    <w:rsid w:val="41505F5D"/>
    <w:rsid w:val="41C075A0"/>
    <w:rsid w:val="42082B61"/>
    <w:rsid w:val="42196FB9"/>
    <w:rsid w:val="422B7961"/>
    <w:rsid w:val="422F2259"/>
    <w:rsid w:val="42382788"/>
    <w:rsid w:val="42622087"/>
    <w:rsid w:val="4291059C"/>
    <w:rsid w:val="42B66FCA"/>
    <w:rsid w:val="42E111FA"/>
    <w:rsid w:val="431E2BC4"/>
    <w:rsid w:val="432046D5"/>
    <w:rsid w:val="43462AB3"/>
    <w:rsid w:val="43597EA8"/>
    <w:rsid w:val="444D3EE8"/>
    <w:rsid w:val="44AD1467"/>
    <w:rsid w:val="44D436F0"/>
    <w:rsid w:val="45BB4C6B"/>
    <w:rsid w:val="4694340D"/>
    <w:rsid w:val="469B38F3"/>
    <w:rsid w:val="46C90E0B"/>
    <w:rsid w:val="46D24A81"/>
    <w:rsid w:val="47283BB9"/>
    <w:rsid w:val="474E0CC0"/>
    <w:rsid w:val="47592E03"/>
    <w:rsid w:val="475D7EB0"/>
    <w:rsid w:val="47731D1A"/>
    <w:rsid w:val="47D70C42"/>
    <w:rsid w:val="495E6536"/>
    <w:rsid w:val="49BD1B23"/>
    <w:rsid w:val="49C32D2B"/>
    <w:rsid w:val="4A5949BC"/>
    <w:rsid w:val="4A993F43"/>
    <w:rsid w:val="4AA04C9B"/>
    <w:rsid w:val="4AF75AD1"/>
    <w:rsid w:val="4B2C1206"/>
    <w:rsid w:val="4B33518C"/>
    <w:rsid w:val="4B411970"/>
    <w:rsid w:val="4B5D4B06"/>
    <w:rsid w:val="4B62605A"/>
    <w:rsid w:val="4C235614"/>
    <w:rsid w:val="4C390AC5"/>
    <w:rsid w:val="4D6A063D"/>
    <w:rsid w:val="4D7018DB"/>
    <w:rsid w:val="4D8402BF"/>
    <w:rsid w:val="4DF91AEC"/>
    <w:rsid w:val="4E2430E0"/>
    <w:rsid w:val="4E270AE7"/>
    <w:rsid w:val="4E39792B"/>
    <w:rsid w:val="4E722AE2"/>
    <w:rsid w:val="4E993F40"/>
    <w:rsid w:val="4EA8365E"/>
    <w:rsid w:val="4EDE7FAA"/>
    <w:rsid w:val="4F344C64"/>
    <w:rsid w:val="4FB367F3"/>
    <w:rsid w:val="5015302F"/>
    <w:rsid w:val="50254F63"/>
    <w:rsid w:val="503973E0"/>
    <w:rsid w:val="508A3221"/>
    <w:rsid w:val="509A6014"/>
    <w:rsid w:val="50A3758E"/>
    <w:rsid w:val="519E78E3"/>
    <w:rsid w:val="51B150D9"/>
    <w:rsid w:val="51E6522A"/>
    <w:rsid w:val="52046DCE"/>
    <w:rsid w:val="52062E4F"/>
    <w:rsid w:val="52A453F1"/>
    <w:rsid w:val="52AD7F39"/>
    <w:rsid w:val="52F16086"/>
    <w:rsid w:val="532E2262"/>
    <w:rsid w:val="538C3317"/>
    <w:rsid w:val="539A7F5C"/>
    <w:rsid w:val="54030F4C"/>
    <w:rsid w:val="5435113C"/>
    <w:rsid w:val="549009E6"/>
    <w:rsid w:val="54917773"/>
    <w:rsid w:val="54C07711"/>
    <w:rsid w:val="54F91D84"/>
    <w:rsid w:val="557A7869"/>
    <w:rsid w:val="559C03C1"/>
    <w:rsid w:val="55A82BBE"/>
    <w:rsid w:val="56833782"/>
    <w:rsid w:val="56CF537E"/>
    <w:rsid w:val="56E20D63"/>
    <w:rsid w:val="56F51ABC"/>
    <w:rsid w:val="57892B8C"/>
    <w:rsid w:val="57DE4D00"/>
    <w:rsid w:val="57FD40A6"/>
    <w:rsid w:val="5899209D"/>
    <w:rsid w:val="58BF0065"/>
    <w:rsid w:val="58F35E04"/>
    <w:rsid w:val="59140364"/>
    <w:rsid w:val="5A0C506D"/>
    <w:rsid w:val="5A2518C8"/>
    <w:rsid w:val="5A4E7F99"/>
    <w:rsid w:val="5A5140DC"/>
    <w:rsid w:val="5AA8666B"/>
    <w:rsid w:val="5B046CCF"/>
    <w:rsid w:val="5B410C50"/>
    <w:rsid w:val="5C133D2D"/>
    <w:rsid w:val="5C19596E"/>
    <w:rsid w:val="5C8F71B1"/>
    <w:rsid w:val="5D4A1012"/>
    <w:rsid w:val="5D73125B"/>
    <w:rsid w:val="5DE3335A"/>
    <w:rsid w:val="5EF44378"/>
    <w:rsid w:val="5F42364E"/>
    <w:rsid w:val="5F4444FF"/>
    <w:rsid w:val="5FBC78AE"/>
    <w:rsid w:val="5FEE6F53"/>
    <w:rsid w:val="5FF968D4"/>
    <w:rsid w:val="60536980"/>
    <w:rsid w:val="60CE2AEA"/>
    <w:rsid w:val="60FE0593"/>
    <w:rsid w:val="61023BD3"/>
    <w:rsid w:val="613A486F"/>
    <w:rsid w:val="61501045"/>
    <w:rsid w:val="61B12DDD"/>
    <w:rsid w:val="61C3615D"/>
    <w:rsid w:val="61DE66D8"/>
    <w:rsid w:val="61F63CF8"/>
    <w:rsid w:val="6225787C"/>
    <w:rsid w:val="6238419A"/>
    <w:rsid w:val="62832349"/>
    <w:rsid w:val="628A1AA7"/>
    <w:rsid w:val="62E4087D"/>
    <w:rsid w:val="636F3224"/>
    <w:rsid w:val="63C6169A"/>
    <w:rsid w:val="63DE7915"/>
    <w:rsid w:val="63F45C15"/>
    <w:rsid w:val="63F9281B"/>
    <w:rsid w:val="64B051F1"/>
    <w:rsid w:val="64BD005A"/>
    <w:rsid w:val="64C947D3"/>
    <w:rsid w:val="64D43C7E"/>
    <w:rsid w:val="64FD283D"/>
    <w:rsid w:val="65377AAB"/>
    <w:rsid w:val="65591C68"/>
    <w:rsid w:val="65B80B66"/>
    <w:rsid w:val="65CF5042"/>
    <w:rsid w:val="65CF5614"/>
    <w:rsid w:val="65E44DF4"/>
    <w:rsid w:val="662A11FF"/>
    <w:rsid w:val="66711AA2"/>
    <w:rsid w:val="66803924"/>
    <w:rsid w:val="669B223F"/>
    <w:rsid w:val="669D5862"/>
    <w:rsid w:val="671F4E0B"/>
    <w:rsid w:val="672A6941"/>
    <w:rsid w:val="6734238A"/>
    <w:rsid w:val="677B12DC"/>
    <w:rsid w:val="677C2363"/>
    <w:rsid w:val="67E14BDA"/>
    <w:rsid w:val="68040762"/>
    <w:rsid w:val="6819104B"/>
    <w:rsid w:val="68B3655E"/>
    <w:rsid w:val="68C73381"/>
    <w:rsid w:val="68F96240"/>
    <w:rsid w:val="690D512C"/>
    <w:rsid w:val="69196023"/>
    <w:rsid w:val="69B05E6B"/>
    <w:rsid w:val="69B64A36"/>
    <w:rsid w:val="69C95CBD"/>
    <w:rsid w:val="69DF55CA"/>
    <w:rsid w:val="69F46E69"/>
    <w:rsid w:val="6A3C0E5C"/>
    <w:rsid w:val="6A421EB3"/>
    <w:rsid w:val="6B074C6F"/>
    <w:rsid w:val="6B200C70"/>
    <w:rsid w:val="6BA43081"/>
    <w:rsid w:val="6C0E34D8"/>
    <w:rsid w:val="6C4F65C3"/>
    <w:rsid w:val="6C7144ED"/>
    <w:rsid w:val="6CE70C85"/>
    <w:rsid w:val="6CF4118D"/>
    <w:rsid w:val="6D670D9F"/>
    <w:rsid w:val="6DD062D7"/>
    <w:rsid w:val="6DDE2927"/>
    <w:rsid w:val="6DF717DB"/>
    <w:rsid w:val="6E0C523F"/>
    <w:rsid w:val="6E3903FC"/>
    <w:rsid w:val="6E3A45AE"/>
    <w:rsid w:val="6E5B2232"/>
    <w:rsid w:val="6E5C7640"/>
    <w:rsid w:val="6ECF190F"/>
    <w:rsid w:val="6F4C31EB"/>
    <w:rsid w:val="6F596AD2"/>
    <w:rsid w:val="6FAC39B3"/>
    <w:rsid w:val="70326EAA"/>
    <w:rsid w:val="70696FA8"/>
    <w:rsid w:val="707517CA"/>
    <w:rsid w:val="71327C6C"/>
    <w:rsid w:val="713A5CCD"/>
    <w:rsid w:val="719F7B2B"/>
    <w:rsid w:val="71AA1FEA"/>
    <w:rsid w:val="71B768CB"/>
    <w:rsid w:val="71F3720C"/>
    <w:rsid w:val="72172C3C"/>
    <w:rsid w:val="722250E3"/>
    <w:rsid w:val="72770F85"/>
    <w:rsid w:val="729B3172"/>
    <w:rsid w:val="72B3167D"/>
    <w:rsid w:val="72BF2F18"/>
    <w:rsid w:val="7329768E"/>
    <w:rsid w:val="73462014"/>
    <w:rsid w:val="7353355C"/>
    <w:rsid w:val="739B3422"/>
    <w:rsid w:val="73DD1865"/>
    <w:rsid w:val="749128BE"/>
    <w:rsid w:val="74BD6B03"/>
    <w:rsid w:val="74E4409E"/>
    <w:rsid w:val="75287370"/>
    <w:rsid w:val="755275B3"/>
    <w:rsid w:val="75BB18FE"/>
    <w:rsid w:val="764C369F"/>
    <w:rsid w:val="77FA7F43"/>
    <w:rsid w:val="7843533E"/>
    <w:rsid w:val="78760218"/>
    <w:rsid w:val="78BF1A64"/>
    <w:rsid w:val="78F73782"/>
    <w:rsid w:val="790E2472"/>
    <w:rsid w:val="79190218"/>
    <w:rsid w:val="79551E84"/>
    <w:rsid w:val="799A3974"/>
    <w:rsid w:val="79B97196"/>
    <w:rsid w:val="79FF7C08"/>
    <w:rsid w:val="7A2829F8"/>
    <w:rsid w:val="7A306201"/>
    <w:rsid w:val="7A3F3C8E"/>
    <w:rsid w:val="7A6D3091"/>
    <w:rsid w:val="7B2A4C29"/>
    <w:rsid w:val="7B5F0797"/>
    <w:rsid w:val="7B937459"/>
    <w:rsid w:val="7BA24049"/>
    <w:rsid w:val="7BF62268"/>
    <w:rsid w:val="7C026B2E"/>
    <w:rsid w:val="7C1E2A80"/>
    <w:rsid w:val="7C7E0081"/>
    <w:rsid w:val="7C812490"/>
    <w:rsid w:val="7D2865C0"/>
    <w:rsid w:val="7E1D662C"/>
    <w:rsid w:val="7E294D37"/>
    <w:rsid w:val="7E546F05"/>
    <w:rsid w:val="7E8001E0"/>
    <w:rsid w:val="7E8F7C3F"/>
    <w:rsid w:val="7F142F3D"/>
    <w:rsid w:val="7F426F70"/>
    <w:rsid w:val="7F4B2346"/>
    <w:rsid w:val="7F6144CB"/>
    <w:rsid w:val="7F7173B7"/>
    <w:rsid w:val="7F976E26"/>
    <w:rsid w:val="7FA03A66"/>
    <w:rsid w:val="7FC3708F"/>
    <w:rsid w:val="7FE0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0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3"/>
    <w:basedOn w:val="1"/>
    <w:next w:val="1"/>
    <w:qFormat/>
    <w:locked/>
    <w:uiPriority w:val="0"/>
    <w:pPr>
      <w:keepNext/>
      <w:keepLines/>
      <w:spacing w:before="60" w:after="60"/>
      <w:outlineLvl w:val="2"/>
    </w:pPr>
    <w:rPr>
      <w:rFonts w:ascii="Calibri" w:hAnsi="Calibri" w:eastAsia="仿宋_GB2312" w:cs="Times New Roman"/>
      <w:bCs/>
      <w:sz w:val="32"/>
      <w:szCs w:val="32"/>
    </w:rPr>
  </w:style>
  <w:style w:type="character" w:default="1" w:styleId="11">
    <w:name w:val="Default Paragraph Font"/>
    <w:semiHidden/>
    <w:qFormat/>
    <w:uiPriority w:val="99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Indent"/>
    <w:basedOn w:val="1"/>
    <w:semiHidden/>
    <w:qFormat/>
    <w:uiPriority w:val="0"/>
    <w:pPr>
      <w:ind w:firstLine="555"/>
    </w:pPr>
    <w:rPr>
      <w:rFonts w:ascii="仿宋_GB2312" w:eastAsia="仿宋_GB2312"/>
      <w:sz w:val="32"/>
    </w:rPr>
  </w:style>
  <w:style w:type="paragraph" w:styleId="5">
    <w:name w:val="Plain Text"/>
    <w:basedOn w:val="1"/>
    <w:qFormat/>
    <w:uiPriority w:val="0"/>
    <w:pPr>
      <w:adjustRightInd w:val="0"/>
      <w:jc w:val="left"/>
      <w:textAlignment w:val="baseline"/>
    </w:pPr>
    <w:rPr>
      <w:rFonts w:ascii="宋体" w:hAnsi="Courier New"/>
      <w:sz w:val="24"/>
      <w:szCs w:val="20"/>
    </w:rPr>
  </w:style>
  <w:style w:type="paragraph" w:styleId="6">
    <w:name w:val="Body Text Indent 2"/>
    <w:basedOn w:val="1"/>
    <w:semiHidden/>
    <w:qFormat/>
    <w:uiPriority w:val="0"/>
    <w:pPr>
      <w:ind w:firstLine="570"/>
    </w:pPr>
    <w:rPr>
      <w:rFonts w:ascii="黑体" w:eastAsia="黑体"/>
      <w:bCs/>
      <w:sz w:val="32"/>
    </w:rPr>
  </w:style>
  <w:style w:type="paragraph" w:styleId="7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Strong"/>
    <w:basedOn w:val="11"/>
    <w:qFormat/>
    <w:locked/>
    <w:uiPriority w:val="0"/>
    <w:rPr>
      <w:b/>
    </w:rPr>
  </w:style>
  <w:style w:type="character" w:styleId="13">
    <w:name w:val="page number"/>
    <w:basedOn w:val="11"/>
    <w:qFormat/>
    <w:uiPriority w:val="99"/>
  </w:style>
  <w:style w:type="character" w:styleId="14">
    <w:name w:val="FollowedHyperlink"/>
    <w:basedOn w:val="11"/>
    <w:semiHidden/>
    <w:unhideWhenUsed/>
    <w:qFormat/>
    <w:uiPriority w:val="99"/>
    <w:rPr>
      <w:color w:val="333333"/>
      <w:u w:val="none"/>
    </w:rPr>
  </w:style>
  <w:style w:type="character" w:styleId="15">
    <w:name w:val="Hyperlink"/>
    <w:unhideWhenUsed/>
    <w:qFormat/>
    <w:uiPriority w:val="99"/>
    <w:rPr>
      <w:color w:val="0000FF"/>
      <w:u w:val="single"/>
    </w:rPr>
  </w:style>
  <w:style w:type="table" w:styleId="17">
    <w:name w:val="Table Grid"/>
    <w:basedOn w:val="16"/>
    <w:qFormat/>
    <w:locked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Balloon Text Char"/>
    <w:basedOn w:val="11"/>
    <w:link w:val="7"/>
    <w:semiHidden/>
    <w:qFormat/>
    <w:locked/>
    <w:uiPriority w:val="99"/>
    <w:rPr>
      <w:sz w:val="18"/>
      <w:szCs w:val="18"/>
    </w:rPr>
  </w:style>
  <w:style w:type="character" w:customStyle="1" w:styleId="21">
    <w:name w:val="Header Char"/>
    <w:basedOn w:val="11"/>
    <w:link w:val="9"/>
    <w:qFormat/>
    <w:locked/>
    <w:uiPriority w:val="99"/>
    <w:rPr>
      <w:sz w:val="18"/>
      <w:szCs w:val="18"/>
    </w:rPr>
  </w:style>
  <w:style w:type="character" w:customStyle="1" w:styleId="22">
    <w:name w:val="Footer Char"/>
    <w:basedOn w:val="11"/>
    <w:link w:val="8"/>
    <w:qFormat/>
    <w:locked/>
    <w:uiPriority w:val="99"/>
    <w:rPr>
      <w:sz w:val="18"/>
      <w:szCs w:val="18"/>
    </w:rPr>
  </w:style>
  <w:style w:type="paragraph" w:customStyle="1" w:styleId="23">
    <w:name w:val="p19"/>
    <w:basedOn w:val="1"/>
    <w:qFormat/>
    <w:uiPriority w:val="0"/>
    <w:pPr>
      <w:widowControl/>
    </w:pPr>
    <w:rPr>
      <w:rFonts w:ascii="Calibri" w:hAnsi="Calibri" w:cs="Calibri"/>
      <w:kern w:val="0"/>
      <w:sz w:val="21"/>
      <w:szCs w:val="21"/>
    </w:rPr>
  </w:style>
  <w:style w:type="paragraph" w:customStyle="1" w:styleId="24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419</Words>
  <Characters>2394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2018-09-06T10:01:00Z</dcterms:created>
  <dc:creator>user</dc:creator>
  <cp:lastModifiedBy>刘薇</cp:lastModifiedBy>
  <cp:lastPrinted>2019-07-05T03:10:00Z</cp:lastPrinted>
  <dcterms:modified xsi:type="dcterms:W3CDTF">2019-08-06T00:49:15Z</dcterms:modified>
  <dc:title>关于基础研究专项项目管理的组织架构和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